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C70" w:rsidRDefault="00326C70">
      <w:pPr>
        <w:jc w:val="right"/>
      </w:pPr>
      <w:r>
        <w:t xml:space="preserve">Al Dirigente scolastico </w:t>
      </w:r>
    </w:p>
    <w:p w:rsidR="00326C70" w:rsidRDefault="00326C70">
      <w:pPr>
        <w:jc w:val="right"/>
      </w:pPr>
      <w:r>
        <w:t>dell’Istituto Comprensivo “Manzoni Impastato ” di Palermo</w:t>
      </w:r>
    </w:p>
    <w:p w:rsidR="00326C70" w:rsidRDefault="00326C70">
      <w:pPr>
        <w:jc w:val="right"/>
      </w:pPr>
      <w:r>
        <w:t xml:space="preserve"> SEDE </w:t>
      </w:r>
    </w:p>
    <w:p w:rsidR="00326C70" w:rsidRDefault="00326C70" w:rsidP="0011358E">
      <w:r>
        <w:t>Oggetto: Comparto Istruzione e Ricerca – Sezione Scuola Sciopero dal 15 ottobre al 20 ottobre 2021</w:t>
      </w:r>
    </w:p>
    <w:p w:rsidR="00326C70" w:rsidRDefault="00326C70">
      <w:r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 w:rsidR="00326C70" w:rsidRDefault="00326C70">
      <w:r>
        <w:t xml:space="preserve"> _ l _ sottoscritt__________________________________________________________________ in servizio presso l’Istituto Comprensivo “Manzoni Impastato ” di Palermo in qualità di:</w:t>
      </w:r>
    </w:p>
    <w:p w:rsidR="00326C70" w:rsidRDefault="00326C70">
      <w:pPr>
        <w:pStyle w:val="ListParagraph"/>
        <w:numPr>
          <w:ilvl w:val="0"/>
          <w:numId w:val="1"/>
        </w:numPr>
      </w:pPr>
      <w:r>
        <w:t xml:space="preserve">Personale docente; </w:t>
      </w:r>
    </w:p>
    <w:p w:rsidR="00326C70" w:rsidRDefault="00326C70">
      <w:pPr>
        <w:pStyle w:val="ListParagraph"/>
        <w:numPr>
          <w:ilvl w:val="0"/>
          <w:numId w:val="1"/>
        </w:numPr>
      </w:pPr>
      <w:r>
        <w:t>Personale ATA profilo professionale: Assistente Amministrativo;</w:t>
      </w:r>
    </w:p>
    <w:p w:rsidR="00326C70" w:rsidRDefault="00326C70">
      <w:pPr>
        <w:pStyle w:val="ListParagraph"/>
        <w:numPr>
          <w:ilvl w:val="0"/>
          <w:numId w:val="1"/>
        </w:numPr>
      </w:pPr>
      <w:r>
        <w:t xml:space="preserve"> 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 w:rsidR="00326C70" w:rsidRDefault="00326C70">
      <w:pPr>
        <w:ind w:left="401"/>
      </w:pPr>
      <w:r>
        <w:t>DICHIARA VOLONTARIAMENTE</w:t>
      </w:r>
    </w:p>
    <w:p w:rsidR="00326C70" w:rsidRDefault="00326C70">
      <w:pPr>
        <w:pStyle w:val="ListParagraph"/>
        <w:numPr>
          <w:ilvl w:val="0"/>
          <w:numId w:val="2"/>
        </w:numPr>
      </w:pPr>
      <w:r>
        <w:t xml:space="preserve">di aderire allo sciopero; </w:t>
      </w:r>
    </w:p>
    <w:p w:rsidR="00326C70" w:rsidRDefault="00326C70">
      <w:pPr>
        <w:pStyle w:val="ListParagraph"/>
        <w:numPr>
          <w:ilvl w:val="0"/>
          <w:numId w:val="2"/>
        </w:numPr>
      </w:pPr>
      <w:r>
        <w:t xml:space="preserve">di non aderire allo sciopero; </w:t>
      </w:r>
    </w:p>
    <w:p w:rsidR="00326C70" w:rsidRDefault="00326C70">
      <w:pPr>
        <w:pStyle w:val="ListParagraph"/>
        <w:numPr>
          <w:ilvl w:val="0"/>
          <w:numId w:val="2"/>
        </w:numPr>
      </w:pPr>
      <w:r>
        <w:t>di non aver ancora maturato alcuna decisione. I</w:t>
      </w:r>
    </w:p>
    <w:p w:rsidR="00326C70" w:rsidRDefault="00326C70">
      <w:pPr>
        <w:ind w:left="761"/>
      </w:pPr>
      <w:r>
        <w:t xml:space="preserve">In fede </w:t>
      </w:r>
    </w:p>
    <w:p w:rsidR="00326C70" w:rsidRDefault="00326C70">
      <w:pPr>
        <w:ind w:left="761"/>
      </w:pPr>
      <w:r>
        <w:t>Data                                                                                                                                                   Firma</w:t>
      </w:r>
    </w:p>
    <w:sectPr w:rsidR="00326C70" w:rsidSect="0021776A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E06CF"/>
    <w:multiLevelType w:val="multilevel"/>
    <w:tmpl w:val="FFFFFFFF"/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hint="default"/>
      </w:rPr>
    </w:lvl>
  </w:abstractNum>
  <w:abstractNum w:abstractNumId="1">
    <w:nsid w:val="52055731"/>
    <w:multiLevelType w:val="multilevel"/>
    <w:tmpl w:val="FFFFFFFF"/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hint="default"/>
      </w:rPr>
    </w:lvl>
  </w:abstractNum>
  <w:abstractNum w:abstractNumId="2">
    <w:nsid w:val="55CB2729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776A"/>
    <w:rsid w:val="0011358E"/>
    <w:rsid w:val="00141142"/>
    <w:rsid w:val="0021776A"/>
    <w:rsid w:val="00326C70"/>
    <w:rsid w:val="00AD1E7A"/>
    <w:rsid w:val="00B74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BodyText"/>
    <w:link w:val="TitleChar"/>
    <w:uiPriority w:val="99"/>
    <w:qFormat/>
    <w:rsid w:val="0021776A"/>
    <w:pPr>
      <w:keepNext/>
      <w:spacing w:before="240" w:after="120"/>
    </w:pPr>
    <w:rPr>
      <w:rFonts w:ascii="Liberation Sans" w:hAnsi="Liberation Sans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1226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21776A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12260"/>
    <w:rPr>
      <w:lang w:eastAsia="en-US"/>
    </w:rPr>
  </w:style>
  <w:style w:type="paragraph" w:styleId="List">
    <w:name w:val="List"/>
    <w:basedOn w:val="BodyText"/>
    <w:uiPriority w:val="99"/>
    <w:rsid w:val="0021776A"/>
    <w:rPr>
      <w:rFonts w:cs="Arial"/>
    </w:rPr>
  </w:style>
  <w:style w:type="paragraph" w:styleId="Caption">
    <w:name w:val="caption"/>
    <w:basedOn w:val="Normal"/>
    <w:uiPriority w:val="99"/>
    <w:qFormat/>
    <w:rsid w:val="0021776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"/>
    <w:uiPriority w:val="99"/>
    <w:rsid w:val="0021776A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222</Words>
  <Characters>1266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</dc:title>
  <dc:subject/>
  <dc:creator>asus</dc:creator>
  <cp:keywords/>
  <dc:description/>
  <cp:lastModifiedBy>User</cp:lastModifiedBy>
  <cp:revision>2</cp:revision>
  <dcterms:created xsi:type="dcterms:W3CDTF">2021-10-13T09:11:00Z</dcterms:created>
  <dcterms:modified xsi:type="dcterms:W3CDTF">2021-10-13T09:11:00Z</dcterms:modified>
</cp:coreProperties>
</file>