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400" w:rsidRPr="0083311B" w:rsidRDefault="004E0400" w:rsidP="0083311B">
      <w:pPr>
        <w:spacing w:after="0" w:line="240" w:lineRule="auto"/>
        <w:jc w:val="right"/>
        <w:rPr>
          <w:sz w:val="24"/>
          <w:szCs w:val="24"/>
        </w:rPr>
      </w:pPr>
      <w:r w:rsidRPr="00786D4A">
        <w:rPr>
          <w:noProof/>
          <w:sz w:val="24"/>
          <w:szCs w:val="24"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7" o:spid="_x0000_i1025" type="#_x0000_t75" style="width:479.25pt;height:177pt;visibility:visible">
            <v:imagedata r:id="rId5" o:title=""/>
          </v:shape>
        </w:pict>
      </w:r>
      <w:r w:rsidRPr="00850C80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L DIRIGENTE SCOLASTICO</w:t>
      </w:r>
    </w:p>
    <w:p w:rsidR="004E0400" w:rsidRDefault="004E0400" w:rsidP="0083311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I.C. MANZONI IMPASTATO</w:t>
      </w:r>
    </w:p>
    <w:p w:rsidR="004E0400" w:rsidRDefault="004E0400" w:rsidP="0083311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PALERMO</w:t>
      </w:r>
    </w:p>
    <w:p w:rsidR="004E0400" w:rsidRPr="00F0324F" w:rsidRDefault="004E0400" w:rsidP="0083311B">
      <w:pPr>
        <w:spacing w:after="0" w:line="360" w:lineRule="auto"/>
        <w:jc w:val="both"/>
        <w:rPr>
          <w:rFonts w:ascii="Georgia" w:hAnsi="Georgia"/>
          <w:color w:val="000000"/>
          <w:sz w:val="23"/>
          <w:szCs w:val="23"/>
        </w:rPr>
      </w:pPr>
      <w:r>
        <w:rPr>
          <w:rFonts w:ascii="Times New Roman" w:hAnsi="Times New Roman"/>
          <w:b/>
          <w:sz w:val="24"/>
          <w:szCs w:val="24"/>
        </w:rPr>
        <w:t>OGGETTO: RICHIESTA DIDATTICA IN PRESENZA PER ALUNNI CON DISABILITA’ E CON BISOGNI EDUCATIVI SPECIALI</w:t>
      </w:r>
    </w:p>
    <w:p w:rsidR="004E0400" w:rsidRPr="006C0A21" w:rsidRDefault="004E0400" w:rsidP="00CF3B94">
      <w:pPr>
        <w:shd w:val="clear" w:color="auto" w:fill="FFFFFF"/>
        <w:spacing w:line="360" w:lineRule="auto"/>
        <w:jc w:val="both"/>
        <w:rPr>
          <w:rFonts w:ascii="Times New Roman" w:hAnsi="Times New Roman"/>
        </w:rPr>
      </w:pPr>
      <w:r w:rsidRPr="006C0A21">
        <w:rPr>
          <w:rFonts w:ascii="Times New Roman" w:hAnsi="Times New Roman"/>
        </w:rPr>
        <w:t>Io sottoscritto ____________________________________ nato a _______________________ il _________________________________________________e residente in___________________________,via__________________________________________ e io sottoscritta _______________________________ nata a ___________________________ il _______________________________ e residente in ________________________________,via_____________________________________, rispettivamente padre e madre esercenti/e la patria potestà o affidatari/i o tutori/e dell’alunna/o _______________________________ nato</w:t>
      </w:r>
      <w:r>
        <w:rPr>
          <w:rFonts w:ascii="Times New Roman" w:hAnsi="Times New Roman"/>
        </w:rPr>
        <w:t>/a</w:t>
      </w:r>
      <w:r w:rsidRPr="006C0A21">
        <w:rPr>
          <w:rFonts w:ascii="Times New Roman" w:hAnsi="Times New Roman"/>
        </w:rPr>
        <w:t xml:space="preserve"> a ______________________, il ________________________e residente in ______________________________________, via ____________________________, frequentante attualmente la classe _______ sezione _______della scuola □ primaria  □ secondaria del  plesso</w:t>
      </w:r>
      <w:bookmarkStart w:id="0" w:name="_GoBack"/>
      <w:bookmarkEnd w:id="0"/>
      <w:r w:rsidRPr="006C0A21">
        <w:rPr>
          <w:rFonts w:ascii="Times New Roman" w:hAnsi="Times New Roman"/>
        </w:rPr>
        <w:t xml:space="preserve"> _____________________________</w:t>
      </w:r>
    </w:p>
    <w:p w:rsidR="004E0400" w:rsidRPr="006C0A21" w:rsidRDefault="004E0400" w:rsidP="001C232D">
      <w:pPr>
        <w:shd w:val="clear" w:color="auto" w:fill="FFFFFF"/>
        <w:jc w:val="center"/>
        <w:rPr>
          <w:rFonts w:ascii="Times New Roman" w:hAnsi="Times New Roman"/>
          <w:b/>
        </w:rPr>
      </w:pPr>
      <w:r w:rsidRPr="006C0A21">
        <w:rPr>
          <w:rFonts w:ascii="Times New Roman" w:hAnsi="Times New Roman"/>
          <w:b/>
        </w:rPr>
        <w:t>CHIEDONO</w:t>
      </w:r>
    </w:p>
    <w:p w:rsidR="004E0400" w:rsidRPr="006C0A21" w:rsidRDefault="004E0400" w:rsidP="0083311B">
      <w:pPr>
        <w:shd w:val="clear" w:color="auto" w:fill="FFFFFF"/>
        <w:jc w:val="both"/>
        <w:rPr>
          <w:rFonts w:ascii="Times New Roman" w:hAnsi="Times New Roman"/>
        </w:rPr>
      </w:pPr>
      <w:r w:rsidRPr="006C0A21">
        <w:rPr>
          <w:rFonts w:ascii="Times New Roman" w:hAnsi="Times New Roman"/>
        </w:rPr>
        <w:t>l’attivazione per il</w:t>
      </w:r>
      <w:r>
        <w:rPr>
          <w:rFonts w:ascii="Times New Roman" w:hAnsi="Times New Roman"/>
        </w:rPr>
        <w:t>/la</w:t>
      </w:r>
      <w:r w:rsidRPr="006C0A21">
        <w:rPr>
          <w:rFonts w:ascii="Times New Roman" w:hAnsi="Times New Roman"/>
        </w:rPr>
        <w:t xml:space="preserve"> proprio</w:t>
      </w:r>
      <w:r>
        <w:rPr>
          <w:rFonts w:ascii="Times New Roman" w:hAnsi="Times New Roman"/>
        </w:rPr>
        <w:t>/a</w:t>
      </w:r>
      <w:r w:rsidRPr="006C0A21">
        <w:rPr>
          <w:rFonts w:ascii="Times New Roman" w:hAnsi="Times New Roman"/>
        </w:rPr>
        <w:t xml:space="preserve"> figlio</w:t>
      </w:r>
      <w:r>
        <w:rPr>
          <w:rFonts w:ascii="Times New Roman" w:hAnsi="Times New Roman"/>
        </w:rPr>
        <w:t>/a</w:t>
      </w:r>
      <w:r w:rsidRPr="006C0A21">
        <w:rPr>
          <w:rFonts w:ascii="Times New Roman" w:hAnsi="Times New Roman"/>
        </w:rPr>
        <w:t xml:space="preserve"> di interventi didattici in presenza che si svolgeranno, presso il plesso scolastico di appartenenza, </w:t>
      </w:r>
      <w:r>
        <w:rPr>
          <w:rFonts w:ascii="Times New Roman" w:hAnsi="Times New Roman"/>
        </w:rPr>
        <w:t>fino al 14 aprile</w:t>
      </w:r>
      <w:r w:rsidRPr="006C0A21">
        <w:rPr>
          <w:rFonts w:ascii="Times New Roman" w:hAnsi="Times New Roman"/>
        </w:rPr>
        <w:t xml:space="preserve"> </w:t>
      </w:r>
      <w:smartTag w:uri="urn:schemas-microsoft-com:office:smarttags" w:element="metricconverter">
        <w:smartTagPr>
          <w:attr w:name="ProductID" w:val="2021. A"/>
        </w:smartTagPr>
        <w:r>
          <w:rPr>
            <w:rFonts w:ascii="Times New Roman" w:hAnsi="Times New Roman"/>
          </w:rPr>
          <w:t xml:space="preserve">2021. </w:t>
        </w:r>
        <w:r w:rsidRPr="006C0A21">
          <w:rPr>
            <w:rFonts w:ascii="Times New Roman" w:hAnsi="Times New Roman"/>
          </w:rPr>
          <w:t>A</w:t>
        </w:r>
      </w:smartTag>
      <w:r w:rsidRPr="006C0A21">
        <w:rPr>
          <w:rFonts w:ascii="Times New Roman" w:hAnsi="Times New Roman"/>
        </w:rPr>
        <w:t xml:space="preserve"> tal proposito dichiara:</w:t>
      </w:r>
    </w:p>
    <w:p w:rsidR="004E0400" w:rsidRPr="006C0A21" w:rsidRDefault="004E0400" w:rsidP="00967EC4">
      <w:pPr>
        <w:shd w:val="clear" w:color="auto" w:fill="FFFFFF"/>
        <w:jc w:val="both"/>
        <w:rPr>
          <w:rFonts w:ascii="Times New Roman" w:hAnsi="Times New Roman"/>
        </w:rPr>
      </w:pPr>
      <w:r w:rsidRPr="006C0A21">
        <w:rPr>
          <w:rFonts w:ascii="Times New Roman" w:hAnsi="Times New Roman"/>
        </w:rPr>
        <w:t>- che sarà rispettata la fascia oraria degli interventi didattici, salvo eventuali adeguamenti dovuti a terapie o altri interventi medico-riabilitativi praticati dal bambino</w:t>
      </w:r>
      <w:r>
        <w:rPr>
          <w:rFonts w:ascii="Times New Roman" w:hAnsi="Times New Roman"/>
        </w:rPr>
        <w:t>, altre misure previste dal P.E.I. già precedentemente autorizzate</w:t>
      </w:r>
      <w:r w:rsidRPr="006C0A21">
        <w:rPr>
          <w:rFonts w:ascii="Times New Roman" w:hAnsi="Times New Roman"/>
        </w:rPr>
        <w:t xml:space="preserve">. </w:t>
      </w:r>
    </w:p>
    <w:p w:rsidR="004E0400" w:rsidRPr="006C0A21" w:rsidRDefault="004E0400" w:rsidP="00967EC4">
      <w:pPr>
        <w:shd w:val="clear" w:color="auto" w:fill="FFFFFF"/>
        <w:jc w:val="both"/>
        <w:rPr>
          <w:rFonts w:ascii="Times New Roman" w:hAnsi="Times New Roman"/>
        </w:rPr>
      </w:pPr>
      <w:r w:rsidRPr="006C0A21">
        <w:rPr>
          <w:rFonts w:ascii="Times New Roman" w:hAnsi="Times New Roman"/>
        </w:rPr>
        <w:t xml:space="preserve">Data, ………………………………….. </w:t>
      </w:r>
    </w:p>
    <w:p w:rsidR="004E0400" w:rsidRPr="006C0A21" w:rsidRDefault="004E0400" w:rsidP="001C232D">
      <w:pPr>
        <w:pBdr>
          <w:bottom w:val="single" w:sz="12" w:space="1" w:color="auto"/>
        </w:pBdr>
        <w:shd w:val="clear" w:color="auto" w:fill="FFFFFF"/>
        <w:ind w:left="6372" w:firstLine="708"/>
        <w:jc w:val="both"/>
        <w:rPr>
          <w:rFonts w:ascii="Times New Roman" w:hAnsi="Times New Roman"/>
        </w:rPr>
      </w:pPr>
      <w:r w:rsidRPr="006C0A21">
        <w:rPr>
          <w:rFonts w:ascii="Times New Roman" w:hAnsi="Times New Roman"/>
        </w:rPr>
        <w:t>Firma</w:t>
      </w:r>
    </w:p>
    <w:p w:rsidR="004E0400" w:rsidRPr="006C0A21" w:rsidRDefault="004E0400" w:rsidP="0083311B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6C0A21">
        <w:rPr>
          <w:rFonts w:ascii="Times New Roman" w:hAnsi="Times New Roman"/>
          <w:sz w:val="24"/>
          <w:szCs w:val="24"/>
        </w:rPr>
        <w:t xml:space="preserve">Inviare il presente modulo all’indirizzo email paic87900e@istruzione.it  entro </w:t>
      </w:r>
      <w:r>
        <w:rPr>
          <w:rFonts w:ascii="Times New Roman" w:hAnsi="Times New Roman"/>
          <w:sz w:val="24"/>
          <w:szCs w:val="24"/>
        </w:rPr>
        <w:t>oggi 7</w:t>
      </w:r>
      <w:r w:rsidRPr="006C0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aprile  2021</w:t>
      </w:r>
      <w:r w:rsidRPr="006C0A21">
        <w:rPr>
          <w:rFonts w:ascii="Times New Roman" w:hAnsi="Times New Roman"/>
          <w:sz w:val="24"/>
          <w:szCs w:val="24"/>
        </w:rPr>
        <w:t xml:space="preserve"> (oppure consegnarlo brevi manu al docente di sostegno </w:t>
      </w:r>
      <w:r>
        <w:rPr>
          <w:rFonts w:ascii="Times New Roman" w:hAnsi="Times New Roman"/>
          <w:sz w:val="24"/>
          <w:szCs w:val="24"/>
        </w:rPr>
        <w:t>domani mattina 08.04.2021 al momento dell’ingresso a scuola</w:t>
      </w:r>
      <w:r w:rsidRPr="006C0A21">
        <w:rPr>
          <w:rFonts w:ascii="Times New Roman" w:hAnsi="Times New Roman"/>
          <w:sz w:val="24"/>
          <w:szCs w:val="24"/>
        </w:rPr>
        <w:t>).</w:t>
      </w:r>
    </w:p>
    <w:sectPr w:rsidR="004E0400" w:rsidRPr="006C0A21" w:rsidSect="00A620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1428D"/>
    <w:multiLevelType w:val="multilevel"/>
    <w:tmpl w:val="A5261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B50C49"/>
    <w:multiLevelType w:val="multilevel"/>
    <w:tmpl w:val="DE54C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5467A8"/>
    <w:multiLevelType w:val="hybridMultilevel"/>
    <w:tmpl w:val="EA80D0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102DAE"/>
    <w:multiLevelType w:val="multilevel"/>
    <w:tmpl w:val="6604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5DE1"/>
    <w:rsid w:val="00005D78"/>
    <w:rsid w:val="00022900"/>
    <w:rsid w:val="00031BF8"/>
    <w:rsid w:val="00031FE6"/>
    <w:rsid w:val="00100AD0"/>
    <w:rsid w:val="0013715D"/>
    <w:rsid w:val="001C232D"/>
    <w:rsid w:val="002068E4"/>
    <w:rsid w:val="002E290F"/>
    <w:rsid w:val="00420C75"/>
    <w:rsid w:val="0049289D"/>
    <w:rsid w:val="0049411F"/>
    <w:rsid w:val="004E0400"/>
    <w:rsid w:val="00502B61"/>
    <w:rsid w:val="005502A1"/>
    <w:rsid w:val="005C5924"/>
    <w:rsid w:val="00626419"/>
    <w:rsid w:val="00653645"/>
    <w:rsid w:val="00657FFB"/>
    <w:rsid w:val="0066575B"/>
    <w:rsid w:val="006B2399"/>
    <w:rsid w:val="006C0A21"/>
    <w:rsid w:val="007747BB"/>
    <w:rsid w:val="00786D4A"/>
    <w:rsid w:val="007E680E"/>
    <w:rsid w:val="0083311B"/>
    <w:rsid w:val="00850C80"/>
    <w:rsid w:val="008643F7"/>
    <w:rsid w:val="008A0A81"/>
    <w:rsid w:val="0090272D"/>
    <w:rsid w:val="00967EC4"/>
    <w:rsid w:val="0098023E"/>
    <w:rsid w:val="00A62092"/>
    <w:rsid w:val="00B53E1C"/>
    <w:rsid w:val="00BD7D84"/>
    <w:rsid w:val="00C4380F"/>
    <w:rsid w:val="00C6015B"/>
    <w:rsid w:val="00C624B1"/>
    <w:rsid w:val="00C70B82"/>
    <w:rsid w:val="00C866EE"/>
    <w:rsid w:val="00CD1163"/>
    <w:rsid w:val="00CE5DE1"/>
    <w:rsid w:val="00CF3B94"/>
    <w:rsid w:val="00D91F3F"/>
    <w:rsid w:val="00E42724"/>
    <w:rsid w:val="00ED67F2"/>
    <w:rsid w:val="00F0324F"/>
    <w:rsid w:val="00F64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092"/>
    <w:pPr>
      <w:spacing w:after="200" w:line="276" w:lineRule="auto"/>
    </w:pPr>
    <w:rPr>
      <w:lang w:eastAsia="en-US"/>
    </w:rPr>
  </w:style>
  <w:style w:type="paragraph" w:styleId="Heading5">
    <w:name w:val="heading 5"/>
    <w:basedOn w:val="Normal"/>
    <w:link w:val="Heading5Char"/>
    <w:uiPriority w:val="99"/>
    <w:qFormat/>
    <w:rsid w:val="00CE5DE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9"/>
    <w:locked/>
    <w:rsid w:val="00CE5DE1"/>
    <w:rPr>
      <w:rFonts w:ascii="Times New Roman" w:hAnsi="Times New Roman" w:cs="Times New Roman"/>
      <w:b/>
      <w:bCs/>
      <w:sz w:val="20"/>
      <w:szCs w:val="20"/>
      <w:lang w:eastAsia="it-IT"/>
    </w:rPr>
  </w:style>
  <w:style w:type="character" w:styleId="Emphasis">
    <w:name w:val="Emphasis"/>
    <w:basedOn w:val="DefaultParagraphFont"/>
    <w:uiPriority w:val="99"/>
    <w:qFormat/>
    <w:rsid w:val="00CE5DE1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rsid w:val="00CE5DE1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420C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Hyperlink">
    <w:name w:val="Hyperlink"/>
    <w:basedOn w:val="DefaultParagraphFont"/>
    <w:uiPriority w:val="99"/>
    <w:rsid w:val="00420C7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80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802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73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1</Pages>
  <Words>253</Words>
  <Characters>1446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Proprietario</dc:creator>
  <cp:keywords/>
  <dc:description/>
  <cp:lastModifiedBy>User</cp:lastModifiedBy>
  <cp:revision>3</cp:revision>
  <dcterms:created xsi:type="dcterms:W3CDTF">2021-04-07T07:49:00Z</dcterms:created>
  <dcterms:modified xsi:type="dcterms:W3CDTF">2021-04-07T09:25:00Z</dcterms:modified>
</cp:coreProperties>
</file>