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0F74" w:rsidRDefault="00FC0F74" w:rsidP="006E6363">
      <w:pPr>
        <w:spacing w:after="0" w:line="240" w:lineRule="auto"/>
        <w:jc w:val="right"/>
      </w:pPr>
      <w:r>
        <w:t>Al dirigente Scolastico</w:t>
      </w:r>
    </w:p>
    <w:p w:rsidR="00FC0F74" w:rsidRDefault="00FC0F74" w:rsidP="006E6363">
      <w:pPr>
        <w:spacing w:after="0" w:line="240" w:lineRule="auto"/>
        <w:jc w:val="right"/>
      </w:pPr>
      <w:r>
        <w:t>E p.c. al referente Covid</w:t>
      </w:r>
    </w:p>
    <w:p w:rsidR="00FC0F74" w:rsidRDefault="00FC0F74" w:rsidP="006E6363">
      <w:pPr>
        <w:spacing w:after="0" w:line="240" w:lineRule="auto"/>
        <w:jc w:val="right"/>
      </w:pPr>
      <w:r>
        <w:t>Dell’I.C. Manzoni Impastato</w:t>
      </w:r>
    </w:p>
    <w:p w:rsidR="00FC0F74" w:rsidRDefault="00FC0F74" w:rsidP="006E6363">
      <w:pPr>
        <w:spacing w:after="0" w:line="240" w:lineRule="auto"/>
        <w:jc w:val="right"/>
      </w:pPr>
    </w:p>
    <w:p w:rsidR="00FC0F74" w:rsidRDefault="00FC0F74" w:rsidP="006E6363">
      <w:pPr>
        <w:spacing w:after="0"/>
        <w:rPr>
          <w:b/>
          <w:sz w:val="20"/>
          <w:szCs w:val="20"/>
        </w:rPr>
      </w:pPr>
      <w:r w:rsidRPr="006E6363">
        <w:rPr>
          <w:b/>
          <w:sz w:val="20"/>
          <w:szCs w:val="20"/>
        </w:rPr>
        <w:t>Oggetto: Autodichiarazione sul rispetto delle disposizioni per contenere la diffusione del virus SARS COVID- 19</w:t>
      </w:r>
    </w:p>
    <w:p w:rsidR="00FC0F74" w:rsidRDefault="00FC0F74" w:rsidP="006E6363">
      <w:pPr>
        <w:spacing w:after="0"/>
        <w:rPr>
          <w:b/>
          <w:sz w:val="20"/>
          <w:szCs w:val="20"/>
        </w:rPr>
      </w:pPr>
    </w:p>
    <w:p w:rsidR="00FC0F74" w:rsidRDefault="00FC0F74" w:rsidP="006E6363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Il/La sottoscritto/a ______________________________________insegnante in servizio presso codesto Istituto </w:t>
      </w:r>
    </w:p>
    <w:p w:rsidR="00FC0F74" w:rsidRDefault="00FC0F74" w:rsidP="006E6363">
      <w:pPr>
        <w:spacing w:after="0"/>
        <w:rPr>
          <w:sz w:val="20"/>
          <w:szCs w:val="20"/>
        </w:rPr>
      </w:pPr>
    </w:p>
    <w:p w:rsidR="00FC0F74" w:rsidRDefault="00FC0F74" w:rsidP="006E6363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In qualità di Docente di scuola _______________________ avendo svolto lezione/essendo entrata nella classe in cui si è verificato un caso COVID 19  positivo </w:t>
      </w:r>
    </w:p>
    <w:p w:rsidR="00FC0F74" w:rsidRDefault="00FC0F74" w:rsidP="006E6363">
      <w:pPr>
        <w:spacing w:after="0"/>
        <w:rPr>
          <w:sz w:val="20"/>
          <w:szCs w:val="20"/>
        </w:rPr>
      </w:pPr>
    </w:p>
    <w:p w:rsidR="00FC0F74" w:rsidRDefault="00FC0F74" w:rsidP="00C44D2B">
      <w:pPr>
        <w:spacing w:after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ATTESTA</w:t>
      </w:r>
    </w:p>
    <w:p w:rsidR="00FC0F74" w:rsidRPr="00940349" w:rsidRDefault="00FC0F74" w:rsidP="0038054D">
      <w:pPr>
        <w:spacing w:line="240" w:lineRule="auto"/>
        <w:rPr>
          <w:rFonts w:eastAsia="Batang"/>
          <w:i/>
          <w:iCs/>
          <w:sz w:val="24"/>
          <w:szCs w:val="24"/>
          <w:lang w:eastAsia="ko-KR"/>
        </w:rPr>
      </w:pPr>
      <w:r w:rsidRPr="00940349">
        <w:rPr>
          <w:rFonts w:eastAsia="Batang" w:cs="Arial"/>
          <w:i/>
          <w:iCs/>
          <w:sz w:val="24"/>
          <w:szCs w:val="24"/>
          <w:lang w:eastAsia="ko-KR"/>
        </w:rPr>
        <w:t xml:space="preserve"> di aver attuato le misure di prevenzione previste (distanziamento di almeno </w:t>
      </w:r>
      <w:smartTag w:uri="urn:schemas-microsoft-com:office:smarttags" w:element="metricconverter">
        <w:smartTagPr>
          <w:attr w:name="ProductID" w:val="2 metri"/>
        </w:smartTagPr>
        <w:r w:rsidRPr="00940349">
          <w:rPr>
            <w:rFonts w:eastAsia="Batang" w:cs="Arial"/>
            <w:i/>
            <w:iCs/>
            <w:sz w:val="24"/>
            <w:szCs w:val="24"/>
            <w:lang w:eastAsia="ko-KR"/>
          </w:rPr>
          <w:t>2 metri</w:t>
        </w:r>
      </w:smartTag>
      <w:r w:rsidRPr="00940349">
        <w:rPr>
          <w:rFonts w:eastAsia="Batang" w:cs="Arial"/>
          <w:i/>
          <w:iCs/>
          <w:sz w:val="24"/>
          <w:szCs w:val="24"/>
          <w:lang w:eastAsia="ko-KR"/>
        </w:rPr>
        <w:t xml:space="preserve"> e uso di mascherina quando non è possibile garantire tale distanza).</w:t>
      </w:r>
    </w:p>
    <w:p w:rsidR="00FC0F74" w:rsidRDefault="00FC0F74" w:rsidP="00C44D2B">
      <w:pPr>
        <w:spacing w:after="0"/>
        <w:jc w:val="center"/>
        <w:rPr>
          <w:b/>
          <w:sz w:val="20"/>
          <w:szCs w:val="20"/>
        </w:rPr>
      </w:pPr>
    </w:p>
    <w:p w:rsidR="00FC0F74" w:rsidRDefault="00FC0F74" w:rsidP="004F2BD6">
      <w:pPr>
        <w:spacing w:after="0"/>
        <w:rPr>
          <w:b/>
          <w:sz w:val="20"/>
          <w:szCs w:val="20"/>
        </w:rPr>
      </w:pPr>
    </w:p>
    <w:p w:rsidR="00FC0F74" w:rsidRDefault="00FC0F74" w:rsidP="00C44D2B">
      <w:pPr>
        <w:spacing w:after="0"/>
        <w:rPr>
          <w:b/>
          <w:sz w:val="20"/>
          <w:szCs w:val="20"/>
        </w:rPr>
      </w:pPr>
    </w:p>
    <w:p w:rsidR="00FC0F74" w:rsidRDefault="00FC0F74" w:rsidP="00C44D2B">
      <w:pPr>
        <w:spacing w:after="0"/>
        <w:rPr>
          <w:sz w:val="20"/>
          <w:szCs w:val="20"/>
        </w:rPr>
      </w:pPr>
      <w:r w:rsidRPr="00C44D2B">
        <w:rPr>
          <w:sz w:val="20"/>
          <w:szCs w:val="20"/>
        </w:rPr>
        <w:t>Palermo lì</w:t>
      </w:r>
      <w:r>
        <w:rPr>
          <w:sz w:val="20"/>
          <w:szCs w:val="20"/>
        </w:rPr>
        <w:t>_______________________</w:t>
      </w:r>
    </w:p>
    <w:p w:rsidR="00FC0F74" w:rsidRDefault="00FC0F74" w:rsidP="00C44D2B">
      <w:pPr>
        <w:spacing w:after="0"/>
        <w:jc w:val="right"/>
        <w:rPr>
          <w:sz w:val="20"/>
          <w:szCs w:val="20"/>
        </w:rPr>
      </w:pPr>
      <w:r>
        <w:rPr>
          <w:sz w:val="20"/>
          <w:szCs w:val="20"/>
        </w:rPr>
        <w:t>Firma</w:t>
      </w:r>
    </w:p>
    <w:p w:rsidR="00FC0F74" w:rsidRPr="00C44D2B" w:rsidRDefault="00FC0F74" w:rsidP="00C44D2B">
      <w:pPr>
        <w:spacing w:after="0"/>
        <w:jc w:val="right"/>
        <w:rPr>
          <w:sz w:val="20"/>
          <w:szCs w:val="20"/>
        </w:rPr>
      </w:pPr>
      <w:r>
        <w:rPr>
          <w:sz w:val="20"/>
          <w:szCs w:val="20"/>
        </w:rPr>
        <w:t>________________________</w:t>
      </w:r>
    </w:p>
    <w:sectPr w:rsidR="00FC0F74" w:rsidRPr="00C44D2B" w:rsidSect="000E7BB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atang">
    <w:altName w:val="©öUAA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E6363"/>
    <w:rsid w:val="000E7BB3"/>
    <w:rsid w:val="002A0090"/>
    <w:rsid w:val="0038054D"/>
    <w:rsid w:val="004D449C"/>
    <w:rsid w:val="004F2BD6"/>
    <w:rsid w:val="00520F5E"/>
    <w:rsid w:val="00570439"/>
    <w:rsid w:val="006E6363"/>
    <w:rsid w:val="00900798"/>
    <w:rsid w:val="00940349"/>
    <w:rsid w:val="009D5916"/>
    <w:rsid w:val="00C44D2B"/>
    <w:rsid w:val="00C96FA7"/>
    <w:rsid w:val="00FC0F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BB3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102</Words>
  <Characters>587</Characters>
  <Application>Microsoft Office Outlook</Application>
  <DocSecurity>0</DocSecurity>
  <Lines>0</Lines>
  <Paragraphs>0</Paragraphs>
  <ScaleCrop>false</ScaleCrop>
  <Company>Administrator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</dc:title>
  <dc:subject/>
  <dc:creator>Administrator</dc:creator>
  <cp:keywords/>
  <dc:description/>
  <cp:lastModifiedBy>User</cp:lastModifiedBy>
  <cp:revision>2</cp:revision>
  <cp:lastPrinted>2020-11-18T11:13:00Z</cp:lastPrinted>
  <dcterms:created xsi:type="dcterms:W3CDTF">2021-10-28T10:08:00Z</dcterms:created>
  <dcterms:modified xsi:type="dcterms:W3CDTF">2021-10-28T10:08:00Z</dcterms:modified>
</cp:coreProperties>
</file>